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9"/>
        <w:gridCol w:w="4313"/>
      </w:tblGrid>
      <w:tr w:rsidR="00184664" w:rsidRPr="00106749" w14:paraId="403645C0" w14:textId="77777777" w:rsidTr="006F57E0">
        <w:tc>
          <w:tcPr>
            <w:tcW w:w="6204" w:type="dxa"/>
            <w:tcBorders>
              <w:right w:val="single" w:sz="12" w:space="0" w:color="FFD556"/>
            </w:tcBorders>
            <w:tcMar>
              <w:bottom w:w="0" w:type="dxa"/>
              <w:right w:w="0" w:type="dxa"/>
            </w:tcMar>
          </w:tcPr>
          <w:tbl>
            <w:tblPr>
              <w:tblW w:w="5000" w:type="pct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</w:tblPr>
            <w:tblGrid>
              <w:gridCol w:w="5994"/>
            </w:tblGrid>
            <w:tr w:rsidR="00184664" w:rsidRPr="00106749" w14:paraId="37528259" w14:textId="77777777" w:rsidTr="00AE2104">
              <w:trPr>
                <w:trHeight w:hRule="exact" w:val="2722"/>
              </w:trPr>
              <w:tc>
                <w:tcPr>
                  <w:tcW w:w="5000" w:type="pct"/>
                  <w:tcBorders>
                    <w:bottom w:val="single" w:sz="12" w:space="0" w:color="FFD556"/>
                  </w:tcBorders>
                </w:tcPr>
                <w:p w14:paraId="7665B97B" w14:textId="77777777" w:rsidR="00362C4A" w:rsidRPr="00106749" w:rsidRDefault="00AE2104" w:rsidP="00362C4A">
                  <w:pPr>
                    <w:pStyle w:val="Ttulo2"/>
                  </w:pPr>
                  <w:r w:rsidRPr="00106749">
                    <w:t xml:space="preserve">ficha </w:t>
                  </w:r>
                  <w:r w:rsidR="006A2F9E" w:rsidRPr="00106749">
                    <w:t>de lectura</w:t>
                  </w:r>
                </w:p>
                <w:p w14:paraId="3789AA2E" w14:textId="77777777" w:rsidR="00184664" w:rsidRPr="00106749" w:rsidRDefault="00AE2104" w:rsidP="00AE2104">
                  <w:pPr>
                    <w:pStyle w:val="Ttulo3"/>
                    <w:jc w:val="both"/>
                  </w:pPr>
                  <w:r w:rsidRPr="00106749">
                    <w:rPr>
                      <w:lang w:bidi="es-ES"/>
                    </w:rPr>
                    <w:t>En esta ficha podrás escribir aquella información importante para poder comprender la historia de Bartolo de mejor manera, y así prepararte para tu evaluación.</w:t>
                  </w:r>
                </w:p>
              </w:tc>
            </w:tr>
            <w:tr w:rsidR="00184664" w:rsidRPr="00106749" w14:paraId="35B75D3A" w14:textId="77777777" w:rsidTr="001D5162">
              <w:trPr>
                <w:trHeight w:val="8426"/>
              </w:trPr>
              <w:tc>
                <w:tcPr>
                  <w:tcW w:w="5000" w:type="pct"/>
                  <w:tcBorders>
                    <w:top w:val="single" w:sz="12" w:space="0" w:color="FFD556"/>
                    <w:left w:val="single" w:sz="12" w:space="0" w:color="FFD556"/>
                    <w:bottom w:val="single" w:sz="12" w:space="0" w:color="FFD556"/>
                    <w:right w:val="nil"/>
                  </w:tcBorders>
                  <w:tcMar>
                    <w:top w:w="403" w:type="dxa"/>
                  </w:tcMar>
                </w:tcPr>
                <w:p w14:paraId="735F6FCA" w14:textId="77777777" w:rsidR="006A2F9E" w:rsidRPr="00106749" w:rsidRDefault="006A2F9E" w:rsidP="00CD7978">
                  <w:pPr>
                    <w:pStyle w:val="Firma"/>
                    <w:rPr>
                      <w:b/>
                    </w:rPr>
                  </w:pPr>
                  <w:r w:rsidRPr="00106749">
                    <w:rPr>
                      <w:b/>
                    </w:rPr>
                    <w:t>FICHA TÉNICA DEL LIBRO</w:t>
                  </w:r>
                </w:p>
                <w:p w14:paraId="2F5081F5" w14:textId="77777777" w:rsidR="004670DD" w:rsidRPr="00106749" w:rsidRDefault="00AE2104" w:rsidP="00CD7978">
                  <w:pPr>
                    <w:pStyle w:val="Firma"/>
                  </w:pPr>
                  <w:r w:rsidRPr="00106749">
                    <w:t>Título: ______________________________________________</w:t>
                  </w:r>
                </w:p>
                <w:p w14:paraId="3E966B4C" w14:textId="77777777" w:rsidR="00AE2104" w:rsidRPr="00106749" w:rsidRDefault="00AE2104" w:rsidP="00AE2104">
                  <w:r w:rsidRPr="00106749">
                    <w:t>Autor: ______________________________________________</w:t>
                  </w:r>
                </w:p>
                <w:p w14:paraId="2B9F0D8A" w14:textId="77777777" w:rsidR="006A2F9E" w:rsidRPr="00106749" w:rsidRDefault="006A2F9E" w:rsidP="006A2F9E">
                  <w:proofErr w:type="gramStart"/>
                  <w:r w:rsidRPr="00106749">
                    <w:t>Ilustrador:</w:t>
                  </w:r>
                  <w:r w:rsidR="00AE2104" w:rsidRPr="00106749">
                    <w:t>_</w:t>
                  </w:r>
                  <w:proofErr w:type="gramEnd"/>
                  <w:r w:rsidR="00AE2104" w:rsidRPr="00106749">
                    <w:t>__________</w:t>
                  </w:r>
                  <w:r w:rsidRPr="00106749">
                    <w:t>___</w:t>
                  </w:r>
                  <w:r w:rsidR="00AE2104" w:rsidRPr="00106749">
                    <w:t>_____________________________</w:t>
                  </w:r>
                </w:p>
                <w:p w14:paraId="0FD73330" w14:textId="77777777" w:rsidR="006A2F9E" w:rsidRPr="00106749" w:rsidRDefault="006A2F9E" w:rsidP="006A2F9E">
                  <w:proofErr w:type="gramStart"/>
                  <w:r w:rsidRPr="00106749">
                    <w:t>Editorial:_</w:t>
                  </w:r>
                  <w:proofErr w:type="gramEnd"/>
                  <w:r w:rsidRPr="00106749">
                    <w:t>___________________________________________</w:t>
                  </w:r>
                </w:p>
                <w:p w14:paraId="4DD379ED" w14:textId="77777777" w:rsidR="006A2F9E" w:rsidRPr="00106749" w:rsidRDefault="006A2F9E" w:rsidP="006A2F9E"/>
                <w:p w14:paraId="44F9497F" w14:textId="77777777" w:rsidR="006A2F9E" w:rsidRPr="00106749" w:rsidRDefault="006A2F9E" w:rsidP="006A2F9E">
                  <w:pPr>
                    <w:rPr>
                      <w:b/>
                    </w:rPr>
                  </w:pPr>
                  <w:r w:rsidRPr="00106749">
                    <w:rPr>
                      <w:b/>
                    </w:rPr>
                    <w:t>PERSONAJES</w:t>
                  </w:r>
                </w:p>
                <w:p w14:paraId="2A856328" w14:textId="77777777" w:rsidR="006A2F9E" w:rsidRPr="00106749" w:rsidRDefault="006A2F9E" w:rsidP="006A2F9E">
                  <w:r w:rsidRPr="00106749">
                    <w:t xml:space="preserve">Personaje </w:t>
                  </w:r>
                  <w:proofErr w:type="gramStart"/>
                  <w:r w:rsidRPr="00106749">
                    <w:t>principal:_</w:t>
                  </w:r>
                  <w:proofErr w:type="gramEnd"/>
                  <w:r w:rsidRPr="00106749">
                    <w:t>________________________________</w:t>
                  </w:r>
                </w:p>
                <w:p w14:paraId="5A39BD16" w14:textId="77777777" w:rsidR="006A2F9E" w:rsidRPr="00106749" w:rsidRDefault="006A2F9E" w:rsidP="006A2F9E">
                  <w:pPr>
                    <w:rPr>
                      <w:b/>
                    </w:rPr>
                  </w:pPr>
                  <w:r w:rsidRPr="00106749">
                    <w:t>Personajes secundarios:</w:t>
                  </w:r>
                  <w:r w:rsidRPr="00106749">
                    <w:rPr>
                      <w:b/>
                    </w:rPr>
                    <w:t xml:space="preserve"> ____________________________</w:t>
                  </w:r>
                </w:p>
                <w:p w14:paraId="7417E0BC" w14:textId="77777777" w:rsidR="006A2F9E" w:rsidRPr="00106749" w:rsidRDefault="006A2F9E">
                  <w:r w:rsidRPr="00106749">
                    <w:rPr>
                      <w:b/>
                    </w:rPr>
                    <w:t>________________________________________________________________________________________________________</w:t>
                  </w:r>
                </w:p>
                <w:p w14:paraId="53159424" w14:textId="77777777" w:rsidR="006A2F9E" w:rsidRPr="00106749" w:rsidRDefault="006A2F9E" w:rsidP="006A2F9E">
                  <w:pPr>
                    <w:rPr>
                      <w:b/>
                    </w:rPr>
                  </w:pPr>
                </w:p>
                <w:p w14:paraId="7DE10F0D" w14:textId="77777777" w:rsidR="006A2F9E" w:rsidRPr="00106749" w:rsidRDefault="006A2F9E" w:rsidP="006A2F9E">
                  <w:pPr>
                    <w:rPr>
                      <w:b/>
                    </w:rPr>
                  </w:pPr>
                  <w:r w:rsidRPr="00106749">
                    <w:rPr>
                      <w:b/>
                    </w:rPr>
                    <w:t xml:space="preserve">RESUMEN </w:t>
                  </w:r>
                </w:p>
                <w:p w14:paraId="3E0B6E18" w14:textId="77777777" w:rsidR="006A2F9E" w:rsidRPr="00106749" w:rsidRDefault="006A2F9E" w:rsidP="006A2F9E">
                  <w:pPr>
                    <w:rPr>
                      <w:b/>
                    </w:rPr>
                  </w:pPr>
                  <w:r w:rsidRPr="00106749">
                    <w:rPr>
                      <w:b/>
                    </w:rPr>
                    <w:t xml:space="preserve">¿Cómo empieza la historia? </w:t>
                  </w:r>
                </w:p>
                <w:p w14:paraId="578B58AC" w14:textId="77777777" w:rsidR="006A2F9E" w:rsidRPr="00106749" w:rsidRDefault="006A2F9E">
                  <w:r w:rsidRPr="00106749">
                    <w:rPr>
                      <w:b/>
                    </w:rPr>
                    <w:t>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14:paraId="17D5A30A" w14:textId="77777777" w:rsidR="006A2F9E" w:rsidRPr="00106749" w:rsidRDefault="006A2F9E" w:rsidP="006A2F9E">
                  <w:pPr>
                    <w:rPr>
                      <w:b/>
                    </w:rPr>
                  </w:pPr>
                  <w:r w:rsidRPr="00106749">
                    <w:rPr>
                      <w:b/>
                    </w:rPr>
                    <w:t>Luego ¿Qué ocurre?</w:t>
                  </w:r>
                </w:p>
                <w:p w14:paraId="79DC8754" w14:textId="77777777" w:rsidR="006A2F9E" w:rsidRPr="00106749" w:rsidRDefault="006A2F9E">
                  <w:r w:rsidRPr="00106749">
                    <w:rPr>
                      <w:b/>
                    </w:rPr>
                    <w:t>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14:paraId="1C409369" w14:textId="77777777" w:rsidR="006A2F9E" w:rsidRPr="00106749" w:rsidRDefault="006A2F9E" w:rsidP="006A2F9E">
                  <w:pPr>
                    <w:rPr>
                      <w:b/>
                    </w:rPr>
                  </w:pPr>
                  <w:r w:rsidRPr="00106749">
                    <w:rPr>
                      <w:b/>
                    </w:rPr>
                    <w:t xml:space="preserve">¿Cómo termina? </w:t>
                  </w:r>
                </w:p>
                <w:p w14:paraId="7463DA37" w14:textId="77777777" w:rsidR="006A2F9E" w:rsidRPr="00106749" w:rsidRDefault="006A2F9E" w:rsidP="006A2F9E">
                  <w:r w:rsidRPr="00106749">
                    <w:rPr>
                      <w:b/>
                    </w:rPr>
                    <w:t>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</w:tbl>
          <w:p w14:paraId="56804D9D" w14:textId="77777777" w:rsidR="00184664" w:rsidRPr="00106749" w:rsidRDefault="00184664" w:rsidP="00B20F18"/>
        </w:tc>
        <w:tc>
          <w:tcPr>
            <w:tcW w:w="4452" w:type="dxa"/>
            <w:tcBorders>
              <w:left w:val="single" w:sz="12" w:space="0" w:color="FFD556"/>
            </w:tcBorders>
            <w:tcMar>
              <w:bottom w:w="0" w:type="dxa"/>
            </w:tcMar>
          </w:tcPr>
          <w:tbl>
            <w:tblPr>
              <w:tblW w:w="4990" w:type="pct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</w:tblPr>
            <w:tblGrid>
              <w:gridCol w:w="4274"/>
            </w:tblGrid>
            <w:tr w:rsidR="00184664" w:rsidRPr="00106749" w14:paraId="7745B4FF" w14:textId="77777777" w:rsidTr="006F57E0">
              <w:trPr>
                <w:trHeight w:hRule="exact" w:val="2981"/>
              </w:trPr>
              <w:tc>
                <w:tcPr>
                  <w:tcW w:w="5000" w:type="pct"/>
                  <w:tcBorders>
                    <w:top w:val="single" w:sz="12" w:space="0" w:color="FFD556"/>
                    <w:bottom w:val="single" w:sz="12" w:space="0" w:color="FFD556"/>
                    <w:right w:val="single" w:sz="12" w:space="0" w:color="FFD556"/>
                  </w:tcBorders>
                  <w:shd w:val="clear" w:color="auto" w:fill="FFD556"/>
                  <w:tcMar>
                    <w:top w:w="0" w:type="dxa"/>
                  </w:tcMar>
                </w:tcPr>
                <w:p w14:paraId="132E6E2F" w14:textId="77777777" w:rsidR="00184664" w:rsidRPr="00106749" w:rsidRDefault="00672DC8" w:rsidP="00CD7978">
                  <w:pPr>
                    <w:pStyle w:val="Ttulo3"/>
                  </w:pPr>
                  <w:r w:rsidRPr="00106749">
                    <w:rPr>
                      <w:noProof/>
                    </w:rPr>
                    <w:object w:dxaOrig="1440" w:dyaOrig="1440" w14:anchorId="61A5722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left:0;text-align:left;margin-left:0;margin-top:33pt;width:177.6pt;height:90pt;z-index:1;mso-position-horizontal-relative:margin;mso-position-vertical-relative:margin">
                        <v:imagedata r:id="rId8" o:title=""/>
                        <w10:wrap type="square" anchorx="margin" anchory="margin"/>
                      </v:shape>
                      <o:OLEObject Type="Embed" ProgID="PBrush" ShapeID="_x0000_s1026" DrawAspect="Content" ObjectID="_1660135286" r:id="rId9"/>
                    </w:object>
                  </w:r>
                </w:p>
              </w:tc>
            </w:tr>
          </w:tbl>
          <w:p w14:paraId="483D961E" w14:textId="77777777" w:rsidR="006A2F9E" w:rsidRPr="00106749" w:rsidRDefault="006A2F9E" w:rsidP="00B20F18"/>
          <w:p w14:paraId="7DB4E3EC" w14:textId="77777777" w:rsidR="006A2F9E" w:rsidRPr="00106749" w:rsidRDefault="006A2F9E" w:rsidP="006A2F9E"/>
          <w:p w14:paraId="1F98CB93" w14:textId="77777777" w:rsidR="006A2F9E" w:rsidRPr="00106749" w:rsidRDefault="006A2F9E" w:rsidP="006A2F9E">
            <w:bookmarkStart w:id="0" w:name="_GoBack"/>
            <w:bookmarkEnd w:id="0"/>
          </w:p>
          <w:p w14:paraId="43C67D2D" w14:textId="77777777" w:rsidR="006A2F9E" w:rsidRPr="00106749" w:rsidRDefault="006A2F9E" w:rsidP="006A2F9E"/>
          <w:p w14:paraId="30BCF8B9" w14:textId="77777777" w:rsidR="006A2F9E" w:rsidRPr="00106749" w:rsidRDefault="006A2F9E" w:rsidP="006A2F9E"/>
          <w:p w14:paraId="5C9E8EB9" w14:textId="77777777" w:rsidR="006A2F9E" w:rsidRPr="00106749" w:rsidRDefault="006A2F9E" w:rsidP="006A2F9E"/>
          <w:p w14:paraId="49D62DEB" w14:textId="77777777" w:rsidR="006A2F9E" w:rsidRPr="00106749" w:rsidRDefault="006A2F9E" w:rsidP="006A2F9E"/>
          <w:p w14:paraId="38AC5AA0" w14:textId="77777777" w:rsidR="006A2F9E" w:rsidRPr="00106749" w:rsidRDefault="006A2F9E" w:rsidP="006A2F9E"/>
          <w:p w14:paraId="471D8630" w14:textId="77777777" w:rsidR="006A2F9E" w:rsidRPr="00106749" w:rsidRDefault="006A2F9E" w:rsidP="006A2F9E"/>
          <w:p w14:paraId="52B1C603" w14:textId="77777777" w:rsidR="006A2F9E" w:rsidRPr="00106749" w:rsidRDefault="006A2F9E" w:rsidP="006A2F9E"/>
          <w:p w14:paraId="0906547C" w14:textId="77777777" w:rsidR="006A2F9E" w:rsidRPr="00106749" w:rsidRDefault="006A2F9E" w:rsidP="006A2F9E"/>
          <w:p w14:paraId="52E3C208" w14:textId="77777777" w:rsidR="006A2F9E" w:rsidRPr="00106749" w:rsidRDefault="006A2F9E" w:rsidP="006A2F9E"/>
          <w:p w14:paraId="06979476" w14:textId="77777777" w:rsidR="006A2F9E" w:rsidRPr="00106749" w:rsidRDefault="006A2F9E" w:rsidP="006A2F9E"/>
          <w:p w14:paraId="00272765" w14:textId="77777777" w:rsidR="006A2F9E" w:rsidRPr="00106749" w:rsidRDefault="006A2F9E" w:rsidP="006A2F9E"/>
          <w:p w14:paraId="791F0DD4" w14:textId="77777777" w:rsidR="006A2F9E" w:rsidRPr="00106749" w:rsidRDefault="006A2F9E" w:rsidP="006A2F9E"/>
          <w:p w14:paraId="37626A70" w14:textId="77777777" w:rsidR="006A2F9E" w:rsidRPr="00106749" w:rsidRDefault="006A2F9E" w:rsidP="006A2F9E"/>
          <w:p w14:paraId="559A2C9E" w14:textId="77777777" w:rsidR="006A2F9E" w:rsidRPr="00106749" w:rsidRDefault="006A2F9E" w:rsidP="006A2F9E"/>
          <w:p w14:paraId="16AE92C0" w14:textId="77777777" w:rsidR="006A2F9E" w:rsidRPr="00106749" w:rsidRDefault="006A2F9E" w:rsidP="006A2F9E"/>
          <w:p w14:paraId="42409210" w14:textId="77777777" w:rsidR="006A2F9E" w:rsidRPr="00106749" w:rsidRDefault="006A2F9E" w:rsidP="006A2F9E"/>
          <w:p w14:paraId="42304023" w14:textId="77777777" w:rsidR="006A2F9E" w:rsidRPr="00106749" w:rsidRDefault="006A2F9E" w:rsidP="006A2F9E"/>
          <w:p w14:paraId="50194DC3" w14:textId="77777777" w:rsidR="006A2F9E" w:rsidRPr="00106749" w:rsidRDefault="006A2F9E" w:rsidP="006A2F9E"/>
          <w:p w14:paraId="75C923E1" w14:textId="77777777" w:rsidR="006A2F9E" w:rsidRPr="00106749" w:rsidRDefault="006A2F9E" w:rsidP="006A2F9E"/>
          <w:p w14:paraId="40725A1C" w14:textId="77777777" w:rsidR="006A2F9E" w:rsidRPr="00106749" w:rsidRDefault="006A2F9E" w:rsidP="006A2F9E"/>
          <w:p w14:paraId="7DF7C93F" w14:textId="77777777" w:rsidR="006A2F9E" w:rsidRPr="00106749" w:rsidRDefault="006A2F9E" w:rsidP="006A2F9E"/>
          <w:p w14:paraId="25F0775D" w14:textId="77777777" w:rsidR="006A2F9E" w:rsidRPr="00106749" w:rsidRDefault="006A2F9E" w:rsidP="006A2F9E"/>
          <w:p w14:paraId="151FFFD5" w14:textId="77777777" w:rsidR="006A2F9E" w:rsidRPr="00106749" w:rsidRDefault="006A2F9E" w:rsidP="006A2F9E">
            <w:pPr>
              <w:tabs>
                <w:tab w:val="left" w:pos="1176"/>
              </w:tabs>
            </w:pPr>
            <w:r w:rsidRPr="00106749">
              <w:tab/>
            </w:r>
          </w:p>
          <w:p w14:paraId="07A64814" w14:textId="77777777" w:rsidR="006A2F9E" w:rsidRPr="00106749" w:rsidRDefault="006A2F9E" w:rsidP="006A2F9E"/>
          <w:p w14:paraId="1127D580" w14:textId="77777777" w:rsidR="006337E6" w:rsidRPr="00106749" w:rsidRDefault="006337E6" w:rsidP="006A2F9E">
            <w:pPr>
              <w:ind w:firstLine="720"/>
            </w:pPr>
          </w:p>
        </w:tc>
      </w:tr>
    </w:tbl>
    <w:p w14:paraId="7D1E9DB4" w14:textId="77777777" w:rsidR="00FB1804" w:rsidRDefault="00FB1804" w:rsidP="00FB1804">
      <w:pPr>
        <w:pStyle w:val="Sinespaciado"/>
        <w:jc w:val="center"/>
        <w:rPr>
          <w:b/>
          <w:sz w:val="32"/>
          <w:szCs w:val="32"/>
        </w:rPr>
      </w:pPr>
    </w:p>
    <w:p w14:paraId="1A95031F" w14:textId="77777777" w:rsidR="00B56F21" w:rsidRPr="00FB1804" w:rsidRDefault="00672DC8" w:rsidP="00FB1804">
      <w:pPr>
        <w:pStyle w:val="Sinespaciad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CL" w:eastAsia="es-CL"/>
        </w:rPr>
        <w:pict w14:anchorId="23187332">
          <v:rect id="Rectángulo 1" o:spid="_x0000_s1027" style="position:absolute;left:0;text-align:left;margin-left:2.4pt;margin-top:37.4pt;width:512.4pt;height:483.6pt;z-index: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" strokecolor="#ffc000" strokeweight="6pt"/>
        </w:pict>
      </w:r>
      <w:r w:rsidR="00FB1804" w:rsidRPr="00FB1804">
        <w:rPr>
          <w:b/>
          <w:sz w:val="28"/>
          <w:szCs w:val="28"/>
        </w:rPr>
        <w:t>DIBUJA LA PARTE QUE MÁS TE GUSTO DE ESTA HISTORIA</w:t>
      </w:r>
    </w:p>
    <w:sectPr w:rsidR="00B56F21" w:rsidRPr="00FB1804" w:rsidSect="00FA31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92" w:right="792" w:bottom="792" w:left="792" w:header="79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69CE6E" w14:textId="77777777" w:rsidR="001A781E" w:rsidRDefault="001A781E" w:rsidP="008B2920">
      <w:pPr>
        <w:spacing w:after="0" w:line="240" w:lineRule="auto"/>
      </w:pPr>
      <w:r>
        <w:separator/>
      </w:r>
    </w:p>
  </w:endnote>
  <w:endnote w:type="continuationSeparator" w:id="0">
    <w:p w14:paraId="21D37B0D" w14:textId="77777777" w:rsidR="001A781E" w:rsidRDefault="001A781E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AABE0" w14:textId="77777777" w:rsidR="00106749" w:rsidRDefault="0010674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5F690" w14:textId="77777777" w:rsidR="00853CE2" w:rsidRDefault="00672DC8" w:rsidP="00853CE2">
    <w:pPr>
      <w:pStyle w:val="Piedepgina"/>
    </w:pPr>
    <w:r>
      <w:rPr>
        <w:lang w:bidi="es-ES"/>
      </w:rPr>
      <w:fldChar w:fldCharType="begin"/>
    </w:r>
    <w:r w:rsidR="00853CE2">
      <w:rPr>
        <w:lang w:bidi="es-ES"/>
      </w:rPr>
      <w:instrText xml:space="preserve"> PAGE   \* MERGEFORMAT </w:instrText>
    </w:r>
    <w:r>
      <w:rPr>
        <w:lang w:bidi="es-ES"/>
      </w:rPr>
      <w:fldChar w:fldCharType="separate"/>
    </w:r>
    <w:r w:rsidR="003F7B2B">
      <w:rPr>
        <w:noProof/>
        <w:lang w:bidi="es-ES"/>
      </w:rPr>
      <w:t>2</w:t>
    </w:r>
    <w:r>
      <w:rPr>
        <w:noProof/>
        <w:lang w:bidi="es-E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3DFA0" w14:textId="77777777" w:rsidR="00106749" w:rsidRDefault="001067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3947A" w14:textId="77777777" w:rsidR="001A781E" w:rsidRDefault="001A781E" w:rsidP="008B2920">
      <w:pPr>
        <w:spacing w:after="0" w:line="240" w:lineRule="auto"/>
      </w:pPr>
      <w:r>
        <w:separator/>
      </w:r>
    </w:p>
  </w:footnote>
  <w:footnote w:type="continuationSeparator" w:id="0">
    <w:p w14:paraId="6910C60C" w14:textId="77777777" w:rsidR="001A781E" w:rsidRDefault="001A781E" w:rsidP="008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4866C" w14:textId="77777777" w:rsidR="00106749" w:rsidRDefault="0010674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84E09" w14:textId="77777777" w:rsidR="00106749" w:rsidRDefault="0010674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12" w:space="0" w:color="FFD556"/>
        <w:left w:val="single" w:sz="12" w:space="0" w:color="FFD556"/>
        <w:bottom w:val="single" w:sz="12" w:space="0" w:color="FFD556"/>
        <w:right w:val="single" w:sz="12" w:space="0" w:color="FFD556"/>
        <w:insideH w:val="single" w:sz="12" w:space="0" w:color="FFD556"/>
        <w:insideV w:val="single" w:sz="12" w:space="0" w:color="FFD556"/>
      </w:tblBorders>
      <w:tblLayout w:type="fixed"/>
      <w:tblCellMar>
        <w:top w:w="547" w:type="dxa"/>
        <w:left w:w="360" w:type="dxa"/>
        <w:bottom w:w="547" w:type="dxa"/>
        <w:right w:w="360" w:type="dxa"/>
      </w:tblCellMar>
      <w:tblLook w:val="04A0" w:firstRow="1" w:lastRow="0" w:firstColumn="1" w:lastColumn="0" w:noHBand="0" w:noVBand="1"/>
    </w:tblPr>
    <w:tblGrid>
      <w:gridCol w:w="11042"/>
    </w:tblGrid>
    <w:tr w:rsidR="00A85B6F" w:rsidRPr="00106749" w14:paraId="68D42E72" w14:textId="77777777" w:rsidTr="00142F58">
      <w:tc>
        <w:tcPr>
          <w:tcW w:w="9340" w:type="dxa"/>
          <w:tcBorders>
            <w:bottom w:val="single" w:sz="12" w:space="0" w:color="FFD556"/>
          </w:tcBorders>
        </w:tcPr>
        <w:p w14:paraId="4EDBFF0B" w14:textId="77777777" w:rsidR="00A85B6F" w:rsidRPr="00106749" w:rsidRDefault="003F7B2B" w:rsidP="005528E7">
          <w:pPr>
            <w:pStyle w:val="Ttulo1"/>
          </w:pPr>
          <w:r>
            <w:rPr>
              <w:b/>
              <w:lang w:val="es-CL"/>
            </w:rPr>
            <w:t xml:space="preserve">ficha </w:t>
          </w:r>
          <w:proofErr w:type="gramStart"/>
          <w:r>
            <w:rPr>
              <w:b/>
              <w:lang w:val="es-CL"/>
            </w:rPr>
            <w:t>bibliográfica:</w:t>
          </w:r>
          <w:r w:rsidR="00106749" w:rsidRPr="00106749">
            <w:rPr>
              <w:b/>
              <w:lang w:val="es-CL"/>
            </w:rPr>
            <w:t>Los</w:t>
          </w:r>
          <w:proofErr w:type="gramEnd"/>
          <w:r w:rsidR="00106749" w:rsidRPr="00106749">
            <w:rPr>
              <w:b/>
              <w:lang w:val="es-CL"/>
            </w:rPr>
            <w:t xml:space="preserve"> sueños mágicos de bartolo</w:t>
          </w:r>
        </w:p>
      </w:tc>
    </w:tr>
    <w:tr w:rsidR="00142F58" w:rsidRPr="00106749" w14:paraId="326801F4" w14:textId="77777777" w:rsidTr="00142F58">
      <w:trPr>
        <w:trHeight w:hRule="exact" w:val="72"/>
      </w:trPr>
      <w:tc>
        <w:tcPr>
          <w:tcW w:w="9340" w:type="dxa"/>
          <w:tcBorders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2F06C95F" w14:textId="77777777" w:rsidR="00142F58" w:rsidRPr="00106749" w:rsidRDefault="00142F58" w:rsidP="00142F58"/>
      </w:tc>
    </w:tr>
  </w:tbl>
  <w:p w14:paraId="5B1FA935" w14:textId="77777777" w:rsidR="00BD5EFB" w:rsidRDefault="00BD5EF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2104"/>
    <w:rsid w:val="000243D1"/>
    <w:rsid w:val="00057F04"/>
    <w:rsid w:val="000A378C"/>
    <w:rsid w:val="0010042F"/>
    <w:rsid w:val="00106749"/>
    <w:rsid w:val="00135C2C"/>
    <w:rsid w:val="00142F58"/>
    <w:rsid w:val="00153ED4"/>
    <w:rsid w:val="00184664"/>
    <w:rsid w:val="001A781E"/>
    <w:rsid w:val="001D5162"/>
    <w:rsid w:val="001F60D3"/>
    <w:rsid w:val="0027115C"/>
    <w:rsid w:val="00293B83"/>
    <w:rsid w:val="00344C1D"/>
    <w:rsid w:val="00362C4A"/>
    <w:rsid w:val="00390414"/>
    <w:rsid w:val="003B5B09"/>
    <w:rsid w:val="003E1711"/>
    <w:rsid w:val="003F7B2B"/>
    <w:rsid w:val="0045425A"/>
    <w:rsid w:val="00454631"/>
    <w:rsid w:val="00463A38"/>
    <w:rsid w:val="004670DD"/>
    <w:rsid w:val="0048346B"/>
    <w:rsid w:val="004E4CA5"/>
    <w:rsid w:val="00502D70"/>
    <w:rsid w:val="00510920"/>
    <w:rsid w:val="005528E7"/>
    <w:rsid w:val="005B0E81"/>
    <w:rsid w:val="006035F3"/>
    <w:rsid w:val="00630D36"/>
    <w:rsid w:val="006337E6"/>
    <w:rsid w:val="00672DC8"/>
    <w:rsid w:val="006A2F9E"/>
    <w:rsid w:val="006A3CE7"/>
    <w:rsid w:val="006B155A"/>
    <w:rsid w:val="006C6DEF"/>
    <w:rsid w:val="006F1734"/>
    <w:rsid w:val="006F57E0"/>
    <w:rsid w:val="00781D13"/>
    <w:rsid w:val="00783C41"/>
    <w:rsid w:val="00787503"/>
    <w:rsid w:val="007E7032"/>
    <w:rsid w:val="0081149D"/>
    <w:rsid w:val="00833359"/>
    <w:rsid w:val="00853CE2"/>
    <w:rsid w:val="00860491"/>
    <w:rsid w:val="00887A77"/>
    <w:rsid w:val="008B2920"/>
    <w:rsid w:val="008B2DF7"/>
    <w:rsid w:val="009039F1"/>
    <w:rsid w:val="009244EC"/>
    <w:rsid w:val="0095328A"/>
    <w:rsid w:val="009F39F9"/>
    <w:rsid w:val="00A213B1"/>
    <w:rsid w:val="00A50A33"/>
    <w:rsid w:val="00A85B6F"/>
    <w:rsid w:val="00AA3476"/>
    <w:rsid w:val="00AA6B7B"/>
    <w:rsid w:val="00AB1351"/>
    <w:rsid w:val="00AB540C"/>
    <w:rsid w:val="00AB70DB"/>
    <w:rsid w:val="00AC5D83"/>
    <w:rsid w:val="00AE2104"/>
    <w:rsid w:val="00B20F18"/>
    <w:rsid w:val="00B41780"/>
    <w:rsid w:val="00B50F9D"/>
    <w:rsid w:val="00B56F21"/>
    <w:rsid w:val="00B67DB0"/>
    <w:rsid w:val="00BD5EFB"/>
    <w:rsid w:val="00C35EFB"/>
    <w:rsid w:val="00C73037"/>
    <w:rsid w:val="00CD7978"/>
    <w:rsid w:val="00D2689C"/>
    <w:rsid w:val="00DF6A6F"/>
    <w:rsid w:val="00E20402"/>
    <w:rsid w:val="00E7158F"/>
    <w:rsid w:val="00E928A3"/>
    <w:rsid w:val="00F67FBA"/>
    <w:rsid w:val="00F879CE"/>
    <w:rsid w:val="00FA31AB"/>
    <w:rsid w:val="00FA31EB"/>
    <w:rsid w:val="00FB1804"/>
    <w:rsid w:val="00FB4333"/>
    <w:rsid w:val="00FE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5EEB0B"/>
  <w15:chartTrackingRefBased/>
  <w15:docId w15:val="{BF3AA129-4078-42A9-A9F6-4E8E6034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Gothic" w:eastAsia="Century Gothic" w:hAnsi="Century Gothic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3" w:unhideWhenUsed="1" w:qFormat="1"/>
    <w:lsdException w:name="Signature" w:semiHidden="1" w:uiPriority="12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2" w:unhideWhenUsed="1" w:qFormat="1"/>
    <w:lsdException w:name="Date" w:semiHidden="1" w:uiPriority="1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631"/>
    <w:pPr>
      <w:spacing w:after="60" w:line="259" w:lineRule="auto"/>
    </w:pPr>
    <w:rPr>
      <w:color w:val="636A6B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CD7978"/>
    <w:pPr>
      <w:keepNext/>
      <w:keepLines/>
      <w:spacing w:after="0"/>
      <w:jc w:val="center"/>
      <w:outlineLvl w:val="0"/>
    </w:pPr>
    <w:rPr>
      <w:rFonts w:eastAsia="Times New Roman"/>
      <w:caps/>
      <w:color w:val="404040"/>
      <w:spacing w:val="80"/>
      <w:sz w:val="46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A50A33"/>
    <w:pPr>
      <w:keepNext/>
      <w:keepLines/>
      <w:spacing w:before="840"/>
      <w:contextualSpacing/>
      <w:jc w:val="center"/>
      <w:outlineLvl w:val="1"/>
    </w:pPr>
    <w:rPr>
      <w:rFonts w:eastAsia="Times New Roman"/>
      <w:caps/>
      <w:spacing w:val="50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3B5B09"/>
    <w:pPr>
      <w:keepNext/>
      <w:keepLines/>
      <w:contextualSpacing/>
      <w:jc w:val="center"/>
      <w:outlineLvl w:val="2"/>
    </w:pPr>
    <w:rPr>
      <w:rFonts w:eastAsia="Times New Roman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4CA5"/>
    <w:pPr>
      <w:keepNext/>
      <w:keepLines/>
      <w:spacing w:before="40" w:after="0"/>
      <w:outlineLvl w:val="3"/>
    </w:pPr>
    <w:rPr>
      <w:rFonts w:eastAsia="Times New Roman"/>
      <w:i/>
      <w:iCs/>
      <w:color w:val="FFBF0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4CA5"/>
    <w:pPr>
      <w:keepNext/>
      <w:keepLines/>
      <w:spacing w:before="40" w:after="0"/>
      <w:outlineLvl w:val="4"/>
    </w:pPr>
    <w:rPr>
      <w:rFonts w:eastAsia="Times New Roman"/>
      <w:color w:val="FFBF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A3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"/>
    <w:rsid w:val="00CD7978"/>
    <w:rPr>
      <w:rFonts w:ascii="Century Gothic" w:eastAsia="Times New Roman" w:hAnsi="Century Gothic" w:cs="Times New Roman"/>
      <w:caps/>
      <w:color w:val="404040"/>
      <w:spacing w:val="80"/>
      <w:sz w:val="46"/>
      <w:szCs w:val="32"/>
    </w:rPr>
  </w:style>
  <w:style w:type="character" w:customStyle="1" w:styleId="Ttulo2Car">
    <w:name w:val="Título 2 Car"/>
    <w:link w:val="Ttulo2"/>
    <w:uiPriority w:val="9"/>
    <w:rsid w:val="00A50A33"/>
    <w:rPr>
      <w:rFonts w:ascii="Century Gothic" w:eastAsia="Times New Roman" w:hAnsi="Century Gothic" w:cs="Times New Roman"/>
      <w:caps/>
      <w:spacing w:val="50"/>
      <w:sz w:val="26"/>
      <w:szCs w:val="26"/>
    </w:rPr>
  </w:style>
  <w:style w:type="character" w:customStyle="1" w:styleId="Ttulo3Car">
    <w:name w:val="Título 3 Car"/>
    <w:link w:val="Ttulo3"/>
    <w:uiPriority w:val="9"/>
    <w:rsid w:val="003B5B09"/>
    <w:rPr>
      <w:rFonts w:ascii="Century Gothic" w:eastAsia="Times New Roman" w:hAnsi="Century Gothic" w:cs="Times New Roman"/>
      <w:b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5B6F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5B6F"/>
  </w:style>
  <w:style w:type="paragraph" w:styleId="Piedepgina">
    <w:name w:val="footer"/>
    <w:basedOn w:val="Normal"/>
    <w:link w:val="PiedepginaCar"/>
    <w:uiPriority w:val="99"/>
    <w:unhideWhenUsed/>
    <w:rsid w:val="00510920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920"/>
  </w:style>
  <w:style w:type="character" w:customStyle="1" w:styleId="Ttulo4Car">
    <w:name w:val="Título 4 Car"/>
    <w:link w:val="Ttulo4"/>
    <w:uiPriority w:val="9"/>
    <w:semiHidden/>
    <w:rsid w:val="004E4CA5"/>
    <w:rPr>
      <w:rFonts w:ascii="Century Gothic" w:eastAsia="Times New Roman" w:hAnsi="Century Gothic" w:cs="Times New Roman"/>
      <w:i/>
      <w:iCs/>
      <w:color w:val="FFBF00"/>
    </w:rPr>
  </w:style>
  <w:style w:type="character" w:customStyle="1" w:styleId="Ttulo5Car">
    <w:name w:val="Título 5 Car"/>
    <w:link w:val="Ttulo5"/>
    <w:uiPriority w:val="9"/>
    <w:semiHidden/>
    <w:rsid w:val="004E4CA5"/>
    <w:rPr>
      <w:rFonts w:ascii="Century Gothic" w:eastAsia="Times New Roman" w:hAnsi="Century Gothic" w:cs="Times New Roman"/>
      <w:color w:val="FFBF00"/>
    </w:rPr>
  </w:style>
  <w:style w:type="character" w:styleId="Textodelmarcadordeposicin">
    <w:name w:val="Placeholder Text"/>
    <w:uiPriority w:val="99"/>
    <w:semiHidden/>
    <w:rsid w:val="004E4CA5"/>
    <w:rPr>
      <w:color w:val="808080"/>
    </w:rPr>
  </w:style>
  <w:style w:type="paragraph" w:styleId="Sinespaciado">
    <w:name w:val="No Spacing"/>
    <w:uiPriority w:val="98"/>
    <w:qFormat/>
    <w:rsid w:val="00F879CE"/>
    <w:rPr>
      <w:color w:val="636A6B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TextodegloboCar">
    <w:name w:val="Texto de globo Car"/>
    <w:link w:val="Textodeglobo"/>
    <w:uiPriority w:val="99"/>
    <w:semiHidden/>
    <w:rsid w:val="00E928A3"/>
    <w:rPr>
      <w:rFonts w:ascii="Segoe UI" w:hAnsi="Segoe UI" w:cs="Segoe UI"/>
    </w:rPr>
  </w:style>
  <w:style w:type="character" w:styleId="Refdecomentario">
    <w:name w:val="annotation reference"/>
    <w:uiPriority w:val="99"/>
    <w:semiHidden/>
    <w:unhideWhenUsed/>
    <w:rsid w:val="003904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90414"/>
    <w:pPr>
      <w:spacing w:line="240" w:lineRule="auto"/>
    </w:pPr>
  </w:style>
  <w:style w:type="character" w:customStyle="1" w:styleId="TextocomentarioCar">
    <w:name w:val="Texto comentario Car"/>
    <w:link w:val="Textocomentario"/>
    <w:uiPriority w:val="99"/>
    <w:semiHidden/>
    <w:rsid w:val="0039041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041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90414"/>
    <w:rPr>
      <w:b/>
      <w:bCs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12"/>
    <w:qFormat/>
    <w:rsid w:val="00362C4A"/>
    <w:pPr>
      <w:spacing w:after="120"/>
    </w:pPr>
  </w:style>
  <w:style w:type="character" w:customStyle="1" w:styleId="SaludoCar">
    <w:name w:val="Saludo Car"/>
    <w:basedOn w:val="Fuentedeprrafopredeter"/>
    <w:link w:val="Saludo"/>
    <w:uiPriority w:val="12"/>
    <w:rsid w:val="00362C4A"/>
  </w:style>
  <w:style w:type="paragraph" w:styleId="Cierre">
    <w:name w:val="Closing"/>
    <w:basedOn w:val="Normal"/>
    <w:next w:val="Firma"/>
    <w:link w:val="CierreCar"/>
    <w:uiPriority w:val="13"/>
    <w:qFormat/>
    <w:rsid w:val="00362C4A"/>
    <w:pPr>
      <w:spacing w:before="360" w:after="120"/>
      <w:contextualSpacing/>
    </w:pPr>
  </w:style>
  <w:style w:type="character" w:customStyle="1" w:styleId="CierreCar">
    <w:name w:val="Cierre Car"/>
    <w:basedOn w:val="Fuentedeprrafopredeter"/>
    <w:link w:val="Cierre"/>
    <w:uiPriority w:val="13"/>
    <w:rsid w:val="00B56F21"/>
  </w:style>
  <w:style w:type="paragraph" w:styleId="Firma">
    <w:name w:val="Signature"/>
    <w:basedOn w:val="Normal"/>
    <w:next w:val="Normal"/>
    <w:link w:val="FirmaCar"/>
    <w:uiPriority w:val="14"/>
    <w:qFormat/>
    <w:rsid w:val="00362C4A"/>
    <w:pPr>
      <w:spacing w:after="120" w:line="240" w:lineRule="auto"/>
    </w:pPr>
  </w:style>
  <w:style w:type="character" w:customStyle="1" w:styleId="FirmaCar">
    <w:name w:val="Firma Car"/>
    <w:basedOn w:val="Fuentedeprrafopredeter"/>
    <w:link w:val="Firma"/>
    <w:uiPriority w:val="14"/>
    <w:rsid w:val="00B56F21"/>
  </w:style>
  <w:style w:type="paragraph" w:styleId="Fecha">
    <w:name w:val="Date"/>
    <w:basedOn w:val="Normal"/>
    <w:next w:val="Normal"/>
    <w:link w:val="FechaCar"/>
    <w:uiPriority w:val="11"/>
    <w:qFormat/>
    <w:rsid w:val="00362C4A"/>
    <w:pPr>
      <w:spacing w:after="560"/>
    </w:pPr>
  </w:style>
  <w:style w:type="character" w:customStyle="1" w:styleId="FechaCar">
    <w:name w:val="Fecha Car"/>
    <w:basedOn w:val="Fuentedeprrafopredeter"/>
    <w:link w:val="Fecha"/>
    <w:uiPriority w:val="11"/>
    <w:rsid w:val="00362C4A"/>
  </w:style>
  <w:style w:type="paragraph" w:styleId="Ttulo">
    <w:name w:val="Title"/>
    <w:basedOn w:val="Normal"/>
    <w:next w:val="Normal"/>
    <w:link w:val="TtuloCar"/>
    <w:uiPriority w:val="10"/>
    <w:semiHidden/>
    <w:unhideWhenUsed/>
    <w:qFormat/>
    <w:rsid w:val="00B56F21"/>
    <w:pPr>
      <w:spacing w:after="0" w:line="240" w:lineRule="auto"/>
      <w:contextualSpacing/>
    </w:pPr>
    <w:rPr>
      <w:rFonts w:eastAsia="Times New Roman"/>
      <w:color w:val="auto"/>
      <w:kern w:val="28"/>
      <w:sz w:val="56"/>
      <w:szCs w:val="56"/>
    </w:rPr>
  </w:style>
  <w:style w:type="character" w:customStyle="1" w:styleId="TtuloCar">
    <w:name w:val="Título Car"/>
    <w:link w:val="Ttulo"/>
    <w:uiPriority w:val="10"/>
    <w:semiHidden/>
    <w:rsid w:val="00B56F21"/>
    <w:rPr>
      <w:rFonts w:ascii="Century Gothic" w:eastAsia="Times New Roman" w:hAnsi="Century Gothic" w:cs="Times New Roman"/>
      <w:color w:val="auto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B56F21"/>
    <w:pPr>
      <w:numPr>
        <w:ilvl w:val="1"/>
      </w:numPr>
      <w:spacing w:after="160"/>
    </w:pPr>
    <w:rPr>
      <w:rFonts w:eastAsia="Times New Roman"/>
      <w:color w:val="5A5A5A"/>
      <w:sz w:val="22"/>
      <w:szCs w:val="22"/>
    </w:rPr>
  </w:style>
  <w:style w:type="character" w:customStyle="1" w:styleId="SubttuloCar">
    <w:name w:val="Subtítulo Car"/>
    <w:link w:val="Subttulo"/>
    <w:uiPriority w:val="11"/>
    <w:semiHidden/>
    <w:rsid w:val="00B56F21"/>
    <w:rPr>
      <w:rFonts w:eastAsia="Times New Roman"/>
      <w:color w:val="5A5A5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Alberto\AppData\Roaming\Microsoft\Templates\Carta%20de%20presentaci&#243;n%20impoluta%20dise&#241;ada%20por%20MO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ficha de lectura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B01B3E-EE64-468B-A509-F5721B427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impoluta diseñada por MOO</Template>
  <TotalTime>0</TotalTime>
  <Pages>2</Pages>
  <Words>220</Words>
  <Characters>1211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 sueños mágicos de bartolo</dc:creator>
  <cp:keywords/>
  <cp:lastModifiedBy>Marcela Carolina Ferrada Madariaga</cp:lastModifiedBy>
  <cp:revision>2</cp:revision>
  <cp:lastPrinted>2016-06-29T01:32:00Z</cp:lastPrinted>
  <dcterms:created xsi:type="dcterms:W3CDTF">2020-08-28T19:55:00Z</dcterms:created>
  <dcterms:modified xsi:type="dcterms:W3CDTF">2020-08-28T19:55:00Z</dcterms:modified>
</cp:coreProperties>
</file>